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95" w:rsidRDefault="00BA3195" w:rsidP="00D4666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Pr="00E729D5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7.5pt;height:41.25pt" fillcolor="#06c" strokecolor="#9cf" strokeweight="1.5pt">
            <v:shadow on="t" color="#900"/>
            <v:textpath style="font-family:&quot;Arial&quot;;v-text-kern:t" trim="t" fitpath="t" string="«Всем миром»"/>
          </v:shape>
        </w:pict>
      </w:r>
    </w:p>
    <w:p w:rsidR="00BA3195" w:rsidRDefault="00BA3195" w:rsidP="00D4666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729D5">
        <w:rPr>
          <w:rFonts w:ascii="Arial" w:hAnsi="Arial" w:cs="Arial"/>
          <w:sz w:val="24"/>
          <w:szCs w:val="24"/>
        </w:rPr>
        <w:t>Добрая традиция сообща, всем миром делать добрые дела живет в поселке Зорино.</w:t>
      </w:r>
    </w:p>
    <w:p w:rsidR="00BA3195" w:rsidRPr="00E729D5" w:rsidRDefault="00BA3195" w:rsidP="00D4666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729D5">
        <w:rPr>
          <w:rFonts w:ascii="Arial" w:hAnsi="Arial" w:cs="Arial"/>
          <w:sz w:val="24"/>
          <w:szCs w:val="24"/>
        </w:rPr>
        <w:t xml:space="preserve"> Идеи ландшафтного озеленения пришкольной территории</w:t>
      </w:r>
      <w:r>
        <w:rPr>
          <w:rFonts w:ascii="Arial" w:hAnsi="Arial" w:cs="Arial"/>
          <w:sz w:val="24"/>
          <w:szCs w:val="24"/>
        </w:rPr>
        <w:t>,</w:t>
      </w:r>
      <w:r w:rsidRPr="00E729D5">
        <w:rPr>
          <w:rFonts w:ascii="Arial" w:hAnsi="Arial" w:cs="Arial"/>
          <w:sz w:val="24"/>
          <w:szCs w:val="24"/>
        </w:rPr>
        <w:t xml:space="preserve"> подсказанные студентами СПГАУ г. Полесска</w:t>
      </w:r>
      <w:r>
        <w:rPr>
          <w:rFonts w:ascii="Arial" w:hAnsi="Arial" w:cs="Arial"/>
          <w:sz w:val="24"/>
          <w:szCs w:val="24"/>
        </w:rPr>
        <w:t>,</w:t>
      </w:r>
      <w:r w:rsidRPr="00E729D5">
        <w:rPr>
          <w:rFonts w:ascii="Arial" w:hAnsi="Arial" w:cs="Arial"/>
          <w:sz w:val="24"/>
          <w:szCs w:val="24"/>
        </w:rPr>
        <w:t xml:space="preserve"> пришлись по душе педагогам, школьникам и жителям поселка Зорино. Администрация ОАО Калининградский карьер не осталась в стороне и поддержала  школьный проект спонсорской помощью в виде 24 тонн гравия. Инициативные родители помогли с доставкой. Затем школьники средних и старших классов вместе с учителями создали на парадной клумбе школы композицию из подготовленных растений. Привезенного гравия  хватило и на то, чтобы засыпать ямы и ухабы на подъездных путях к школе. С самой тяжелой физической работой школе помогли справиться реабилитанты  центра реабилитации наркозависимых пос. Орехово и пос. Большая Поляна. </w:t>
      </w:r>
    </w:p>
    <w:p w:rsidR="00BA3195" w:rsidRDefault="00BA3195" w:rsidP="00D4666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729D5">
        <w:rPr>
          <w:rFonts w:ascii="Arial" w:hAnsi="Arial" w:cs="Arial"/>
          <w:sz w:val="24"/>
          <w:szCs w:val="24"/>
        </w:rPr>
        <w:t>Теперь вход в школу украшает современная клумба</w:t>
      </w:r>
      <w:r>
        <w:rPr>
          <w:rFonts w:ascii="Arial" w:hAnsi="Arial" w:cs="Arial"/>
          <w:sz w:val="24"/>
          <w:szCs w:val="24"/>
        </w:rPr>
        <w:t>,</w:t>
      </w:r>
      <w:r w:rsidRPr="00E729D5">
        <w:rPr>
          <w:rFonts w:ascii="Arial" w:hAnsi="Arial" w:cs="Arial"/>
          <w:sz w:val="24"/>
          <w:szCs w:val="24"/>
        </w:rPr>
        <w:t xml:space="preserve">  выполненная по всем канонам ландшафтного дизайна. Спасибо, всем, кто не остался в стороне и отдельная благодарность коммерческому директору ОАО «Калининградский карьер» Денисовой Ирине Святославовне  и директору КРБО центра реабилитации наркозависимых «Орехово» Слободянюку Сергею Елизаровичу за активное участие в реализации проекта!</w:t>
      </w:r>
    </w:p>
    <w:p w:rsidR="00BA3195" w:rsidRDefault="00BA3195" w:rsidP="00D4666F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Сентябрь-ноябрь 2015г.</w:t>
      </w:r>
    </w:p>
    <w:p w:rsidR="00BA3195" w:rsidRPr="00E729D5" w:rsidRDefault="00BA3195" w:rsidP="00D913DC">
      <w:pPr>
        <w:jc w:val="both"/>
        <w:rPr>
          <w:rFonts w:ascii="Arial" w:hAnsi="Arial" w:cs="Arial"/>
          <w:sz w:val="24"/>
          <w:szCs w:val="24"/>
        </w:rPr>
      </w:pPr>
      <w:r w:rsidRPr="00E729D5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8pt;height:293.25pt">
            <v:imagedata r:id="rId4" o:title=""/>
          </v:shape>
        </w:pict>
      </w:r>
    </w:p>
    <w:p w:rsidR="00BA3195" w:rsidRDefault="00BA3195" w:rsidP="00D4666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729D5">
        <w:rPr>
          <w:rFonts w:ascii="Arial" w:hAnsi="Arial" w:cs="Arial"/>
          <w:sz w:val="24"/>
          <w:szCs w:val="24"/>
        </w:rPr>
        <w:t>Начальный этап</w:t>
      </w:r>
      <w:r>
        <w:rPr>
          <w:rFonts w:ascii="Arial" w:hAnsi="Arial" w:cs="Arial"/>
          <w:sz w:val="24"/>
          <w:szCs w:val="24"/>
        </w:rPr>
        <w:t xml:space="preserve"> проекта (смотри сообщения на сайте от 09.10.2015г.)</w:t>
      </w:r>
    </w:p>
    <w:p w:rsidR="00BA3195" w:rsidRDefault="00BA3195" w:rsidP="00D4666F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BA3195" w:rsidRDefault="00BA3195" w:rsidP="00D913DC">
      <w:pPr>
        <w:jc w:val="both"/>
        <w:rPr>
          <w:rFonts w:ascii="Arial" w:hAnsi="Arial" w:cs="Arial"/>
          <w:sz w:val="24"/>
          <w:szCs w:val="24"/>
        </w:rPr>
      </w:pPr>
      <w:r w:rsidRPr="00E729D5">
        <w:rPr>
          <w:rFonts w:ascii="Arial" w:hAnsi="Arial" w:cs="Arial"/>
          <w:sz w:val="24"/>
          <w:szCs w:val="24"/>
        </w:rPr>
        <w:pict>
          <v:shape id="_x0000_i1027" type="#_x0000_t75" style="width:429.75pt;height:367.5pt">
            <v:imagedata r:id="rId5" o:title=""/>
          </v:shape>
        </w:pict>
      </w:r>
    </w:p>
    <w:p w:rsidR="00BA3195" w:rsidRDefault="00BA3195" w:rsidP="00D4666F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Второй этап – посадка саженцев.</w:t>
      </w:r>
    </w:p>
    <w:p w:rsidR="00BA3195" w:rsidRDefault="00BA3195" w:rsidP="00D913DC">
      <w:pPr>
        <w:jc w:val="both"/>
        <w:rPr>
          <w:rFonts w:ascii="Arial" w:hAnsi="Arial" w:cs="Arial"/>
          <w:sz w:val="24"/>
          <w:szCs w:val="24"/>
        </w:rPr>
      </w:pPr>
      <w:r w:rsidRPr="00D913DC">
        <w:rPr>
          <w:rFonts w:ascii="Arial" w:hAnsi="Arial" w:cs="Arial"/>
          <w:sz w:val="24"/>
          <w:szCs w:val="24"/>
        </w:rPr>
        <w:pict>
          <v:shape id="_x0000_i1028" type="#_x0000_t75" style="width:429.75pt;height:301.5pt">
            <v:imagedata r:id="rId6" o:title=""/>
          </v:shape>
        </w:pict>
      </w:r>
    </w:p>
    <w:p w:rsidR="00BA3195" w:rsidRPr="00D913DC" w:rsidRDefault="00BA3195" w:rsidP="00D913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Ура!! Завершение проекта.</w:t>
      </w:r>
    </w:p>
    <w:sectPr w:rsidR="00BA3195" w:rsidRPr="00D913DC" w:rsidSect="00E729D5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1550"/>
    <w:rsid w:val="0021577D"/>
    <w:rsid w:val="003C30CA"/>
    <w:rsid w:val="004B7A22"/>
    <w:rsid w:val="005B3DBC"/>
    <w:rsid w:val="005F5726"/>
    <w:rsid w:val="00664DC1"/>
    <w:rsid w:val="00666E78"/>
    <w:rsid w:val="007E2B00"/>
    <w:rsid w:val="009A46E7"/>
    <w:rsid w:val="00B848F8"/>
    <w:rsid w:val="00BA3195"/>
    <w:rsid w:val="00D4666F"/>
    <w:rsid w:val="00D913DC"/>
    <w:rsid w:val="00E2454D"/>
    <w:rsid w:val="00E729D5"/>
    <w:rsid w:val="00EA1550"/>
    <w:rsid w:val="00EF0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0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2</Pages>
  <Words>201</Words>
  <Characters>1147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ООШ п.Зорино</dc:creator>
  <cp:keywords/>
  <dc:description/>
  <cp:lastModifiedBy>Учитель</cp:lastModifiedBy>
  <cp:revision>5</cp:revision>
  <dcterms:created xsi:type="dcterms:W3CDTF">2015-11-30T12:48:00Z</dcterms:created>
  <dcterms:modified xsi:type="dcterms:W3CDTF">2015-12-02T11:26:00Z</dcterms:modified>
</cp:coreProperties>
</file>